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80E" w:rsidRDefault="0014180E" w:rsidP="00B21E55">
      <w:pPr>
        <w:ind w:firstLineChars="200" w:firstLine="31680"/>
      </w:pPr>
      <w:smartTag w:uri="urn:schemas-microsoft-com:office:smarttags" w:element="chsdate">
        <w:smartTagPr>
          <w:attr w:name="IsROCDate" w:val="False"/>
          <w:attr w:name="IsLunarDate" w:val="False"/>
          <w:attr w:name="Day" w:val="26"/>
          <w:attr w:name="Month" w:val="5"/>
          <w:attr w:name="Year" w:val="2018"/>
        </w:smartTagPr>
        <w:r>
          <w:t>5</w:t>
        </w:r>
        <w:r>
          <w:rPr>
            <w:rFonts w:hint="eastAsia"/>
          </w:rPr>
          <w:t>月</w:t>
        </w:r>
        <w:r>
          <w:t>26</w:t>
        </w:r>
        <w:r>
          <w:rPr>
            <w:rFonts w:hint="eastAsia"/>
          </w:rPr>
          <w:t>日</w:t>
        </w:r>
      </w:smartTag>
      <w:r>
        <w:rPr>
          <w:rFonts w:hint="eastAsia"/>
        </w:rPr>
        <w:t>早晨，早早起床我和妈妈、哥哥一块来到幼儿园，老师们在门口迎接我们并祝我们节日快乐！这可是我过的第一个如此隆重而又有趣的六一儿童节。</w:t>
      </w:r>
    </w:p>
    <w:p w:rsidR="0014180E" w:rsidRDefault="0014180E" w:rsidP="00B21E55">
      <w:pPr>
        <w:ind w:firstLineChars="200" w:firstLine="31680"/>
      </w:pPr>
      <w:r>
        <w:rPr>
          <w:rFonts w:hint="eastAsia"/>
        </w:rPr>
        <w:t>来到操场我跟小朋友们一起玩赛龙舟的游戏，我选了黄色的头巾，开始后我使劲蹬着我的小脚丫跟其他小朋友一起用力，虽然我们的成绩没有取得第一名但我们第一次体会到了合作的力量。</w:t>
      </w:r>
    </w:p>
    <w:p w:rsidR="0014180E" w:rsidRDefault="0014180E">
      <w:r>
        <w:t xml:space="preserve">              </w:t>
      </w:r>
      <w:r w:rsidRPr="00A91CE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alt="IMG_20180526_080441" style="width:226.5pt;height:246.75pt;visibility:visible">
            <v:imagedata r:id="rId4" o:title=""/>
          </v:shape>
        </w:pict>
      </w:r>
    </w:p>
    <w:p w:rsidR="0014180E" w:rsidRDefault="0014180E" w:rsidP="00B21E55">
      <w:pPr>
        <w:ind w:firstLineChars="200" w:firstLine="31680"/>
      </w:pPr>
      <w:r>
        <w:rPr>
          <w:rFonts w:hint="eastAsia"/>
        </w:rPr>
        <w:t>我又来到勇斗大灰狼的游戏区，看到大灰狼的样子我有点害怕不敢玩，妈妈和哥哥鼓励我不要怕，哥哥说：“我陪你一起，加油！”在哥哥的陪同下我不害怕了，而且一遍一遍地打败大灰狼，每次都能打中它，我真高兴。</w:t>
      </w:r>
    </w:p>
    <w:p w:rsidR="0014180E" w:rsidRDefault="0014180E" w:rsidP="00B21E55">
      <w:pPr>
        <w:ind w:firstLineChars="600" w:firstLine="31680"/>
      </w:pPr>
      <w:r>
        <w:t xml:space="preserve"> </w:t>
      </w:r>
      <w:r w:rsidRPr="00A91CED">
        <w:rPr>
          <w:noProof/>
        </w:rPr>
        <w:pict>
          <v:shape id="图片 2" o:spid="_x0000_i1026" type="#_x0000_t75" alt="null18dc70b9214860d9" style="width:240pt;height:243pt;visibility:visible">
            <v:imagedata r:id="rId5" o:title=""/>
          </v:shape>
        </w:pict>
      </w:r>
      <w:r>
        <w:rPr>
          <w:rFonts w:hint="eastAsia"/>
        </w:rPr>
        <w:t>看我的姿势标准吧！！</w:t>
      </w:r>
    </w:p>
    <w:p w:rsidR="0014180E" w:rsidRDefault="0014180E" w:rsidP="00B21E55">
      <w:pPr>
        <w:ind w:firstLineChars="200" w:firstLine="31680"/>
      </w:pPr>
    </w:p>
    <w:p w:rsidR="0014180E" w:rsidRDefault="0014180E" w:rsidP="00B21E55">
      <w:pPr>
        <w:ind w:firstLineChars="200" w:firstLine="31680"/>
      </w:pPr>
      <w:r>
        <w:rPr>
          <w:rFonts w:hint="eastAsia"/>
        </w:rPr>
        <w:t>我还穿上漂亮的裙子走了</w:t>
      </w:r>
      <w:r>
        <w:t>T</w:t>
      </w:r>
      <w:r>
        <w:rPr>
          <w:rFonts w:hint="eastAsia"/>
        </w:rPr>
        <w:t>台秀，这可是我第一次走，有点小紧张，但一会儿</w:t>
      </w:r>
      <w:bookmarkStart w:id="0" w:name="_GoBack"/>
      <w:bookmarkEnd w:id="0"/>
      <w:r>
        <w:rPr>
          <w:rFonts w:hint="eastAsia"/>
        </w:rPr>
        <w:t>就好了。通过自己的努力我赚得了好多易币，我可高兴了，妈妈告诉我先攒着，等我们赚够了一起买好吃的。我自己动手做了水果沙拉、三明治也全都吃到了肚子里，自己做的东西就是美味。最后我跟哥哥每人买了一杯饮料就走了，我跟妈妈说：“今天玩得好高兴，好开心呀，欣欣还想玩！”</w:t>
      </w:r>
    </w:p>
    <w:p w:rsidR="0014180E" w:rsidRDefault="0014180E">
      <w:pPr>
        <w:rPr>
          <w:noProof/>
        </w:rPr>
      </w:pPr>
      <w:r w:rsidRPr="00A91CED">
        <w:rPr>
          <w:noProof/>
        </w:rPr>
        <w:pict>
          <v:shape id="图片 3" o:spid="_x0000_i1027" type="#_x0000_t75" alt="IMG_20180526_083049" style="width:188.25pt;height:250.5pt;visibility:visible">
            <v:imagedata r:id="rId6" o:title=""/>
          </v:shape>
        </w:pict>
      </w:r>
      <w:r w:rsidRPr="00A91CED">
        <w:rPr>
          <w:noProof/>
        </w:rPr>
        <w:pict>
          <v:shape id="图片 4" o:spid="_x0000_i1028" type="#_x0000_t75" alt="IMG_20180526_090041" style="width:207pt;height:250.5pt;visibility:visible">
            <v:imagedata r:id="rId7" o:title=""/>
          </v:shape>
        </w:pict>
      </w:r>
    </w:p>
    <w:p w:rsidR="0014180E" w:rsidRDefault="0014180E"/>
    <w:sectPr w:rsidR="0014180E" w:rsidSect="00EF27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es New Roma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17F82A54"/>
    <w:rsid w:val="0000439A"/>
    <w:rsid w:val="0014180E"/>
    <w:rsid w:val="00486799"/>
    <w:rsid w:val="00A91CED"/>
    <w:rsid w:val="00B21E55"/>
    <w:rsid w:val="00EF279E"/>
    <w:rsid w:val="17F82A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79E"/>
    <w:pPr>
      <w:widowControl w:val="0"/>
      <w:jc w:val="both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2</Pages>
  <Words>67</Words>
  <Characters>384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</cp:lastModifiedBy>
  <cp:revision>2</cp:revision>
  <dcterms:created xsi:type="dcterms:W3CDTF">2018-05-28T13:25:00Z</dcterms:created>
  <dcterms:modified xsi:type="dcterms:W3CDTF">2018-05-29T01:36:00Z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