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60" w:rsidRPr="00C23886" w:rsidRDefault="00F03D60" w:rsidP="000F0100">
      <w:pPr>
        <w:spacing w:line="360" w:lineRule="auto"/>
        <w:ind w:rightChars="200" w:right="420" w:firstLineChars="200" w:firstLine="643"/>
        <w:jc w:val="center"/>
        <w:rPr>
          <w:b/>
          <w:sz w:val="32"/>
          <w:szCs w:val="32"/>
        </w:rPr>
      </w:pPr>
      <w:bookmarkStart w:id="0" w:name="_GoBack"/>
      <w:bookmarkEnd w:id="0"/>
      <w:r w:rsidRPr="00C23886">
        <w:rPr>
          <w:rFonts w:hint="eastAsia"/>
          <w:b/>
          <w:sz w:val="32"/>
          <w:szCs w:val="32"/>
        </w:rPr>
        <w:t>“童心有爱，欢乐同行”活动感想</w:t>
      </w:r>
    </w:p>
    <w:p w:rsidR="00F03D60" w:rsidRDefault="00F03D60" w:rsidP="00E52B17">
      <w:pPr>
        <w:spacing w:line="360" w:lineRule="auto"/>
        <w:ind w:rightChars="200" w:right="420" w:firstLineChars="200" w:firstLine="420"/>
      </w:pPr>
      <w:smartTag w:uri="urn:schemas-microsoft-com:office:smarttags" w:element="chsdate">
        <w:smartTagPr>
          <w:attr w:name="IsROCDate" w:val="False"/>
          <w:attr w:name="IsLunarDate" w:val="False"/>
          <w:attr w:name="Day" w:val="26"/>
          <w:attr w:name="Month" w:val="5"/>
          <w:attr w:name="Year" w:val="2018"/>
        </w:smartTagPr>
        <w:r>
          <w:t>2018</w:t>
        </w:r>
        <w:r>
          <w:rPr>
            <w:rFonts w:hint="eastAsia"/>
          </w:rPr>
          <w:t>年</w:t>
        </w:r>
        <w:r>
          <w:t>5</w:t>
        </w:r>
        <w:r>
          <w:rPr>
            <w:rFonts w:hint="eastAsia"/>
          </w:rPr>
          <w:t>月</w:t>
        </w:r>
        <w:r>
          <w:t>26</w:t>
        </w:r>
        <w:r>
          <w:rPr>
            <w:rFonts w:hint="eastAsia"/>
          </w:rPr>
          <w:t>日</w:t>
        </w:r>
      </w:smartTag>
      <w:r>
        <w:rPr>
          <w:rFonts w:hint="eastAsia"/>
        </w:rPr>
        <w:t>星期六，一大早我和爸爸妈妈怀着无比激动的心情，高高兴兴地向幼儿园出发，因为今天是实验幼儿园组织家长与孩子一起开展“欢庆六一游园活动”的日子。七点半左右的家长带着穿着统一园服，胸前挂着牌子的小朋友也陆陆续续的来到了学校门口。</w:t>
      </w:r>
    </w:p>
    <w:p w:rsidR="00F03D60" w:rsidRDefault="00F03D60" w:rsidP="00E52B17">
      <w:pPr>
        <w:spacing w:line="360" w:lineRule="auto"/>
        <w:ind w:rightChars="200" w:right="420" w:firstLineChars="200" w:firstLine="420"/>
      </w:pPr>
      <w:r>
        <w:rPr>
          <w:rFonts w:hint="eastAsia"/>
        </w:rPr>
        <w:t>八点整活动开始了</w:t>
      </w:r>
      <w:r>
        <w:t>,</w:t>
      </w:r>
      <w:r>
        <w:rPr>
          <w:rFonts w:hint="eastAsia"/>
        </w:rPr>
        <w:t>首先老师们穿着统一的服装站在门口一字排开喊着响亮的口号欢迎家长和小朋友们的到来，游园活动开始。</w:t>
      </w:r>
      <w:r>
        <w:tab/>
      </w:r>
    </w:p>
    <w:p w:rsidR="00F03D60" w:rsidRDefault="00F03D60" w:rsidP="00E52B17">
      <w:pPr>
        <w:spacing w:line="360" w:lineRule="auto"/>
        <w:ind w:rightChars="200" w:right="420" w:firstLineChars="200" w:firstLine="4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4pt;margin-top:.9pt;width:371.7pt;height:278.8pt;z-index:251654656;visibility:visible">
            <v:imagedata r:id="rId4" o:title=""/>
            <w10:wrap type="topAndBottom"/>
          </v:shape>
        </w:pict>
      </w:r>
    </w:p>
    <w:p w:rsidR="00F03D60" w:rsidRDefault="00F03D60" w:rsidP="004947F6">
      <w:pPr>
        <w:spacing w:line="360" w:lineRule="auto"/>
        <w:ind w:rightChars="200" w:right="420" w:firstLineChars="200" w:firstLine="420"/>
      </w:pPr>
      <w:r>
        <w:rPr>
          <w:rFonts w:hint="eastAsia"/>
        </w:rPr>
        <w:t>羊羊聪明屋、米奇智慧屋、巧虎美食屋、创意美术屋、开心搭建屋、快乐超市、户外活动、神秘寻宝……，活动应有尽有，看得出来，老师们费劲心思，为小朋友们准备了丰富多彩的游戏。这次游园活动的主题也非常好，小朋友可以通过自己动手制作美食和手工为自己赢得钱币，然后到超市或游戏屋去消费。每个小朋友都有两个原始钱币，后面就要靠我们自己去挣得钱币才能消费。</w:t>
      </w:r>
    </w:p>
    <w:p w:rsidR="00F03D60" w:rsidRDefault="00F03D60" w:rsidP="004947F6">
      <w:pPr>
        <w:spacing w:line="360" w:lineRule="auto"/>
        <w:ind w:rightChars="200" w:right="420" w:firstLineChars="200" w:firstLine="420"/>
      </w:pPr>
      <w:r>
        <w:rPr>
          <w:rFonts w:hint="eastAsia"/>
        </w:rPr>
        <w:t>通过看简介，我们首先选了自己最喜欢的机器人和积木</w:t>
      </w:r>
      <w:r>
        <w:t>-</w:t>
      </w:r>
      <w:r>
        <w:rPr>
          <w:rFonts w:hint="eastAsia"/>
        </w:rPr>
        <w:t>开心搭建屋，在这里，我认识了，蛇形机器人并且操作了它，老师表扬了我，并给我一枚钱币。我拿着自己挣得的钱币兴高采烈的来的米奇智慧屋，结果已经满员。于是决定先去早就看中的神秘寻宝。（玩沙可是我的最爱）这里是要消费一枚钱币才能玩的，我拿出钱币交给老师，</w:t>
      </w:r>
    </w:p>
    <w:p w:rsidR="00F03D60" w:rsidRDefault="00F03D60" w:rsidP="000F0100">
      <w:pPr>
        <w:spacing w:line="360" w:lineRule="auto"/>
        <w:ind w:rightChars="200" w:right="420"/>
      </w:pPr>
      <w:r>
        <w:rPr>
          <w:rFonts w:hint="eastAsia"/>
        </w:rPr>
        <w:t>看了一下游戏规则，拿着耙子就去挖宝，结果三下五除二，就找到了两个大大的宝盒，我高兴坏了，赶快打开完成后，老师给我拍了照片。不过老师说，“小朋友要先挣钱币在消费哦。”我谨记在心，大声喊着，“爸爸、妈妈，快和我挣钱币去”于是我们又来到创意美术屋，作了一个扇子画、一个积木拓印，又来到羊羊聪明屋玩了大嘴巴、串肉串、</w:t>
      </w:r>
    </w:p>
    <w:p w:rsidR="00F03D60" w:rsidRDefault="00F03D60" w:rsidP="000F0100">
      <w:pPr>
        <w:spacing w:line="360" w:lineRule="auto"/>
        <w:ind w:rightChars="200" w:right="420"/>
      </w:pPr>
      <w:r>
        <w:rPr>
          <w:noProof/>
        </w:rPr>
        <w:pict>
          <v:shape id="图片 2" o:spid="_x0000_s1027" type="#_x0000_t75" style="position:absolute;left:0;text-align:left;margin-left:0;margin-top:23.4pt;width:175.4pt;height:234pt;z-index:251655680;visibility:visible">
            <v:imagedata r:id="rId5" o:title=""/>
            <w10:wrap type="topAndBottom"/>
          </v:shape>
        </w:pict>
      </w:r>
    </w:p>
    <w:p w:rsidR="00F03D60" w:rsidRDefault="00F03D60" w:rsidP="000F0100">
      <w:pPr>
        <w:spacing w:line="360" w:lineRule="auto"/>
        <w:ind w:rightChars="200" w:right="420"/>
      </w:pPr>
      <w:r>
        <w:rPr>
          <w:noProof/>
        </w:rPr>
        <w:pict>
          <v:shape id="图片 3" o:spid="_x0000_s1028" type="#_x0000_t75" style="position:absolute;left:0;text-align:left;margin-left:9pt;margin-top:265.2pt;width:174.1pt;height:232.15pt;z-index:251656704;visibility:visible">
            <v:imagedata r:id="rId6" o:title=""/>
            <w10:wrap type="topAndBottom"/>
          </v:shape>
        </w:pict>
      </w:r>
    </w:p>
    <w:p w:rsidR="00F03D60" w:rsidRDefault="00F03D60" w:rsidP="000F0100">
      <w:pPr>
        <w:spacing w:line="360" w:lineRule="auto"/>
        <w:ind w:rightChars="200" w:right="420"/>
      </w:pPr>
      <w:r>
        <w:rPr>
          <w:rFonts w:hint="eastAsia"/>
        </w:rPr>
        <w:t>摸箱，米奇智慧屋里所有的游戏，乒乓球搬家、纸杯大力士、动力小车、奇趣万花筒。一气得了六个钱币。这下可以放心的消费了，突然想起，我们班的巧虎美食屋还没去，来到我们班，是赵老师在门口收钱币，我将一枚钱币交给赵老师，她给我一个围裙，是粉色的，我可是个小男宝盒，是一副拼图，只要拼好拼图并订到黑板上，任务就完成了。任务子汉，怎么能用粉色，于是我又去换了蓝色的托马斯围裙，并带上厨师帽，厨师帽有点大，不过都不要紧，哈哈，只要玩的开心。第一项是做三明治，刚开始，我笨手笨脚的，周老师，过来帮我指导了一下，我很快掌握了要领，一会儿就做了一个完美的三明治。第二项装饰蛋糕，这个简单，就是撒上好多糖粒就可以了。最后水果沙拉我也不放过。拿</w:t>
      </w:r>
      <w:r>
        <w:rPr>
          <w:noProof/>
        </w:rPr>
        <w:pict>
          <v:shape id="图片 7" o:spid="_x0000_s1029" type="#_x0000_t75" style="position:absolute;left:0;text-align:left;margin-left:201.3pt;margin-top:279.6pt;width:194.6pt;height:259.5pt;z-index:251660800;visibility:visible;mso-position-horizontal-relative:text;mso-position-vertical-relative:text">
            <v:imagedata r:id="rId7" o:title=""/>
            <w10:wrap type="topAndBottom"/>
          </v:shape>
        </w:pict>
      </w:r>
      <w:r>
        <w:rPr>
          <w:noProof/>
        </w:rPr>
        <w:pict>
          <v:shape id="图片 6" o:spid="_x0000_s1030" type="#_x0000_t75" style="position:absolute;left:0;text-align:left;margin-left:-16.35pt;margin-top:279.65pt;width:194.65pt;height:259.55pt;z-index:251659776;visibility:visible;mso-position-horizontal-relative:text;mso-position-vertical-relative:text">
            <v:imagedata r:id="rId8" o:title=""/>
            <w10:wrap type="topAndBottom"/>
          </v:shape>
        </w:pict>
      </w:r>
      <w:r>
        <w:rPr>
          <w:noProof/>
        </w:rPr>
        <w:pict>
          <v:shape id="图片 5" o:spid="_x0000_s1031" type="#_x0000_t75" style="position:absolute;left:0;text-align:left;margin-left:201.3pt;margin-top:0;width:202.6pt;height:270.15pt;z-index:251658752;visibility:visible;mso-position-horizontal-relative:text;mso-position-vertical-relative:text">
            <v:imagedata r:id="rId9" o:title=""/>
            <w10:wrap type="topAndBottom"/>
          </v:shape>
        </w:pict>
      </w:r>
      <w:r>
        <w:rPr>
          <w:noProof/>
        </w:rPr>
        <w:pict>
          <v:shape id="图片 4" o:spid="_x0000_s1032" type="#_x0000_t75" style="position:absolute;left:0;text-align:left;margin-left:-14.7pt;margin-top:0;width:200.9pt;height:267.9pt;z-index:251657728;visibility:visible;mso-position-horizontal-relative:text;mso-position-vertical-relative:text">
            <v:imagedata r:id="rId10" o:title=""/>
            <w10:wrap type="topAndBottom"/>
          </v:shape>
        </w:pict>
      </w:r>
      <w:r>
        <w:rPr>
          <w:rFonts w:hint="eastAsia"/>
        </w:rPr>
        <w:t>着剩下的五个钱币赶快来到快乐超市把它消费掉，西瓜、圣女果、哈密瓜统统来一套。看着自己一上午的劳动成果，真是太满足了！</w:t>
      </w:r>
    </w:p>
    <w:p w:rsidR="00F03D60" w:rsidRDefault="00F03D60" w:rsidP="00843003">
      <w:pPr>
        <w:spacing w:line="360" w:lineRule="auto"/>
        <w:ind w:rightChars="200" w:right="420" w:firstLineChars="200" w:firstLine="420"/>
      </w:pPr>
      <w:r>
        <w:rPr>
          <w:rFonts w:hint="eastAsia"/>
        </w:rPr>
        <w:t>参加亲子活动的时间虽然短暂，但我们仍然感到非常高兴。真诚希望幼儿园以后多组织这样的活动，让家长和孩子一起游戏、一起快乐！这也创造了家长和老师沟通交流的机会。</w:t>
      </w:r>
    </w:p>
    <w:p w:rsidR="00F03D60" w:rsidRDefault="00F03D60" w:rsidP="00E52B17">
      <w:pPr>
        <w:spacing w:line="360" w:lineRule="auto"/>
        <w:ind w:rightChars="200" w:right="420" w:firstLineChars="200" w:firstLine="420"/>
      </w:pPr>
      <w:r>
        <w:rPr>
          <w:rFonts w:hint="eastAsia"/>
        </w:rPr>
        <w:t>看着老师们忙碌的身影要特别感谢她们辛勤的付出，让我们看到了宝贝们的成长和进步</w:t>
      </w:r>
      <w:r>
        <w:t>!</w:t>
      </w:r>
    </w:p>
    <w:p w:rsidR="00F03D60" w:rsidRDefault="00F03D60" w:rsidP="00E52B17">
      <w:pPr>
        <w:spacing w:line="360" w:lineRule="auto"/>
        <w:ind w:rightChars="200" w:right="420" w:firstLineChars="200" w:firstLine="420"/>
      </w:pPr>
    </w:p>
    <w:p w:rsidR="00F03D60" w:rsidRDefault="00F03D60" w:rsidP="00340414">
      <w:pPr>
        <w:spacing w:line="360" w:lineRule="auto"/>
        <w:ind w:rightChars="200" w:right="420" w:firstLineChars="2200" w:firstLine="4620"/>
      </w:pPr>
      <w:r>
        <w:rPr>
          <w:rFonts w:hint="eastAsia"/>
        </w:rPr>
        <w:t>小三班</w:t>
      </w:r>
      <w:r>
        <w:t xml:space="preserve"> </w:t>
      </w:r>
      <w:r>
        <w:rPr>
          <w:rFonts w:hint="eastAsia"/>
        </w:rPr>
        <w:t>王承烨</w:t>
      </w:r>
    </w:p>
    <w:sectPr w:rsidR="00F03D60" w:rsidSect="002E0F3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FE5"/>
    <w:rsid w:val="00040530"/>
    <w:rsid w:val="000571C9"/>
    <w:rsid w:val="000852E6"/>
    <w:rsid w:val="000A05C5"/>
    <w:rsid w:val="000D6980"/>
    <w:rsid w:val="000F0100"/>
    <w:rsid w:val="00107E7D"/>
    <w:rsid w:val="001846B3"/>
    <w:rsid w:val="001A192C"/>
    <w:rsid w:val="001A7943"/>
    <w:rsid w:val="001B727F"/>
    <w:rsid w:val="001D0515"/>
    <w:rsid w:val="001D466D"/>
    <w:rsid w:val="00261779"/>
    <w:rsid w:val="00274348"/>
    <w:rsid w:val="00290156"/>
    <w:rsid w:val="002C4B76"/>
    <w:rsid w:val="002E0F34"/>
    <w:rsid w:val="003164C1"/>
    <w:rsid w:val="00340414"/>
    <w:rsid w:val="003411AF"/>
    <w:rsid w:val="00362E7C"/>
    <w:rsid w:val="003A09AC"/>
    <w:rsid w:val="003A317F"/>
    <w:rsid w:val="003E3210"/>
    <w:rsid w:val="004341C4"/>
    <w:rsid w:val="004947F6"/>
    <w:rsid w:val="004B02A1"/>
    <w:rsid w:val="004D36AF"/>
    <w:rsid w:val="004D7AE5"/>
    <w:rsid w:val="004E3AFD"/>
    <w:rsid w:val="00527B7E"/>
    <w:rsid w:val="005843ED"/>
    <w:rsid w:val="00593CF3"/>
    <w:rsid w:val="005A36E7"/>
    <w:rsid w:val="005E4F7B"/>
    <w:rsid w:val="00602329"/>
    <w:rsid w:val="00645622"/>
    <w:rsid w:val="006A4EE5"/>
    <w:rsid w:val="006C0F8C"/>
    <w:rsid w:val="006C7041"/>
    <w:rsid w:val="006D690B"/>
    <w:rsid w:val="006E4538"/>
    <w:rsid w:val="006F0CBC"/>
    <w:rsid w:val="0071201E"/>
    <w:rsid w:val="00716749"/>
    <w:rsid w:val="007465D4"/>
    <w:rsid w:val="00781250"/>
    <w:rsid w:val="007844F8"/>
    <w:rsid w:val="007A72FC"/>
    <w:rsid w:val="007B61CB"/>
    <w:rsid w:val="007E458E"/>
    <w:rsid w:val="00815E71"/>
    <w:rsid w:val="0082711C"/>
    <w:rsid w:val="0083043D"/>
    <w:rsid w:val="00843003"/>
    <w:rsid w:val="008464C1"/>
    <w:rsid w:val="00864F40"/>
    <w:rsid w:val="0088286A"/>
    <w:rsid w:val="00890C23"/>
    <w:rsid w:val="008E07EB"/>
    <w:rsid w:val="008F2792"/>
    <w:rsid w:val="009237E5"/>
    <w:rsid w:val="00965825"/>
    <w:rsid w:val="009739A1"/>
    <w:rsid w:val="009E147D"/>
    <w:rsid w:val="009E4732"/>
    <w:rsid w:val="009F5335"/>
    <w:rsid w:val="00A23C7A"/>
    <w:rsid w:val="00A33A0A"/>
    <w:rsid w:val="00A5395B"/>
    <w:rsid w:val="00A678EB"/>
    <w:rsid w:val="00B128D1"/>
    <w:rsid w:val="00B14A0B"/>
    <w:rsid w:val="00B64532"/>
    <w:rsid w:val="00B67D88"/>
    <w:rsid w:val="00B719B6"/>
    <w:rsid w:val="00B77307"/>
    <w:rsid w:val="00B8453B"/>
    <w:rsid w:val="00B911DE"/>
    <w:rsid w:val="00BC1893"/>
    <w:rsid w:val="00BD5DAA"/>
    <w:rsid w:val="00C23886"/>
    <w:rsid w:val="00C41DA3"/>
    <w:rsid w:val="00C432A1"/>
    <w:rsid w:val="00C54FE5"/>
    <w:rsid w:val="00C744B1"/>
    <w:rsid w:val="00C74504"/>
    <w:rsid w:val="00C804BE"/>
    <w:rsid w:val="00C95A1D"/>
    <w:rsid w:val="00CE0840"/>
    <w:rsid w:val="00CF67C0"/>
    <w:rsid w:val="00CF7EB8"/>
    <w:rsid w:val="00D92276"/>
    <w:rsid w:val="00E01710"/>
    <w:rsid w:val="00E04A33"/>
    <w:rsid w:val="00E352C8"/>
    <w:rsid w:val="00E52B17"/>
    <w:rsid w:val="00E56BA8"/>
    <w:rsid w:val="00E85000"/>
    <w:rsid w:val="00E97FFE"/>
    <w:rsid w:val="00EC0A29"/>
    <w:rsid w:val="00EE474D"/>
    <w:rsid w:val="00F0395D"/>
    <w:rsid w:val="00F03D60"/>
    <w:rsid w:val="00F1058E"/>
    <w:rsid w:val="00F3319C"/>
    <w:rsid w:val="00F45973"/>
    <w:rsid w:val="00F70B00"/>
    <w:rsid w:val="00F85BC3"/>
    <w:rsid w:val="00F8774B"/>
    <w:rsid w:val="00FF0C68"/>
    <w:rsid w:val="00FF287C"/>
    <w:rsid w:val="00FF5A0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E0F34"/>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175</Words>
  <Characters>1001</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幼儿园亲子活动感想</dc:title>
  <dc:subject/>
  <dc:creator>USER</dc:creator>
  <cp:keywords/>
  <dc:description/>
  <cp:lastModifiedBy>wangshanyue</cp:lastModifiedBy>
  <cp:revision>3</cp:revision>
  <dcterms:created xsi:type="dcterms:W3CDTF">2018-05-30T01:43:00Z</dcterms:created>
  <dcterms:modified xsi:type="dcterms:W3CDTF">2018-05-30T01:47:00Z</dcterms:modified>
</cp:coreProperties>
</file>